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4E7" w:rsidRPr="0082482A" w:rsidRDefault="00DC64E7" w:rsidP="0082482A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82482A">
        <w:rPr>
          <w:rFonts w:ascii="Arial" w:hAnsi="Arial" w:cs="Arial"/>
          <w:b/>
          <w:sz w:val="28"/>
          <w:szCs w:val="28"/>
        </w:rPr>
        <w:t>SCHEDA INFORMATIVA PER INFORTUNIO/MALESSERE</w:t>
      </w:r>
    </w:p>
    <w:p w:rsidR="00DC64E7" w:rsidRPr="0082482A" w:rsidRDefault="00DC64E7" w:rsidP="0082482A">
      <w:pPr>
        <w:spacing w:line="480" w:lineRule="auto"/>
        <w:jc w:val="center"/>
        <w:rPr>
          <w:rFonts w:ascii="Arial" w:hAnsi="Arial" w:cs="Arial"/>
          <w:b/>
          <w:sz w:val="26"/>
          <w:szCs w:val="26"/>
        </w:rPr>
      </w:pPr>
      <w:r w:rsidRPr="0082482A">
        <w:rPr>
          <w:rFonts w:ascii="Arial" w:hAnsi="Arial" w:cs="Arial"/>
          <w:b/>
          <w:sz w:val="26"/>
          <w:szCs w:val="26"/>
        </w:rPr>
        <w:t>Traccia da seguire per dare le informazioni a chi chiama il 118 o la famiglia</w:t>
      </w:r>
    </w:p>
    <w:p w:rsidR="00DC64E7" w:rsidRPr="0082482A" w:rsidRDefault="00DC64E7" w:rsidP="0082482A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82482A">
        <w:rPr>
          <w:rFonts w:ascii="Arial" w:hAnsi="Arial" w:cs="Arial"/>
          <w:b/>
          <w:sz w:val="28"/>
          <w:szCs w:val="28"/>
        </w:rPr>
        <w:t>Classe ________________________</w:t>
      </w:r>
    </w:p>
    <w:p w:rsidR="00DC64E7" w:rsidRPr="0082482A" w:rsidRDefault="00DC64E7" w:rsidP="0082482A">
      <w:pPr>
        <w:spacing w:line="48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Nome e Cognome </w:t>
      </w:r>
      <w:r w:rsidRPr="0082482A">
        <w:rPr>
          <w:rFonts w:ascii="Arial" w:hAnsi="Arial" w:cs="Arial"/>
          <w:b/>
          <w:sz w:val="28"/>
          <w:szCs w:val="28"/>
        </w:rPr>
        <w:t>_____________________________________</w:t>
      </w:r>
      <w:r>
        <w:rPr>
          <w:rFonts w:ascii="Arial" w:hAnsi="Arial" w:cs="Arial"/>
          <w:b/>
          <w:sz w:val="28"/>
          <w:szCs w:val="28"/>
        </w:rPr>
        <w:t>____________</w:t>
      </w:r>
      <w:r w:rsidRPr="0082482A">
        <w:rPr>
          <w:rFonts w:ascii="Arial" w:hAnsi="Arial" w:cs="Arial"/>
          <w:b/>
          <w:sz w:val="28"/>
          <w:szCs w:val="28"/>
        </w:rPr>
        <w:t>____________</w:t>
      </w:r>
    </w:p>
    <w:p w:rsidR="00DC64E7" w:rsidRPr="0082482A" w:rsidRDefault="00DC64E7" w:rsidP="0082482A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82482A">
        <w:rPr>
          <w:rFonts w:ascii="Arial" w:hAnsi="Arial" w:cs="Arial"/>
          <w:b/>
          <w:sz w:val="28"/>
          <w:szCs w:val="28"/>
        </w:rPr>
        <w:t>Bre</w:t>
      </w:r>
      <w:r>
        <w:rPr>
          <w:rFonts w:ascii="Arial" w:hAnsi="Arial" w:cs="Arial"/>
          <w:b/>
          <w:sz w:val="28"/>
          <w:szCs w:val="28"/>
        </w:rPr>
        <w:t>ve descrizione delle condizioni</w:t>
      </w:r>
    </w:p>
    <w:p w:rsidR="00DC64E7" w:rsidRPr="0082482A" w:rsidRDefault="00DC64E7" w:rsidP="0082482A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82482A">
        <w:rPr>
          <w:rFonts w:ascii="Arial" w:hAnsi="Arial" w:cs="Arial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_______________________________________________________________________________________________________________________________________________________________________________________Eventuali patologie di cui si è a conoscenza</w:t>
      </w:r>
    </w:p>
    <w:p w:rsidR="00DC64E7" w:rsidRPr="0082482A" w:rsidRDefault="00DC64E7" w:rsidP="0082482A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82482A">
        <w:rPr>
          <w:rFonts w:ascii="Arial" w:hAnsi="Arial" w:cs="Arial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_______________________________________________________________________________________________________________________________________________________________________________________Eventuali contatti con i famigliari o altri conoscenti da contattare oltre i genitori</w:t>
      </w:r>
    </w:p>
    <w:p w:rsidR="00DC64E7" w:rsidRPr="0082482A" w:rsidRDefault="00DC64E7" w:rsidP="0082482A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82482A">
        <w:rPr>
          <w:rFonts w:ascii="Arial" w:hAnsi="Arial" w:cs="Arial"/>
          <w:b/>
          <w:sz w:val="28"/>
          <w:szCs w:val="28"/>
        </w:rPr>
        <w:t>__________________________________________________________________________________________________________________________Docente e/o Personale presente all’evento</w:t>
      </w:r>
    </w:p>
    <w:p w:rsidR="00DC64E7" w:rsidRPr="0082482A" w:rsidRDefault="00DC64E7" w:rsidP="0082482A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82482A">
        <w:rPr>
          <w:rFonts w:ascii="Arial" w:hAnsi="Arial" w:cs="Arial"/>
          <w:b/>
          <w:sz w:val="28"/>
          <w:szCs w:val="28"/>
        </w:rPr>
        <w:t>_____________________________________________________________</w:t>
      </w:r>
    </w:p>
    <w:p w:rsidR="00DC64E7" w:rsidRPr="0082482A" w:rsidRDefault="00DC64E7" w:rsidP="0082482A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82482A">
        <w:rPr>
          <w:rFonts w:ascii="Arial" w:hAnsi="Arial" w:cs="Arial"/>
          <w:b/>
          <w:sz w:val="28"/>
          <w:szCs w:val="28"/>
        </w:rPr>
        <w:t>_____________________________________________________________</w:t>
      </w:r>
    </w:p>
    <w:sectPr w:rsidR="00DC64E7" w:rsidRPr="0082482A" w:rsidSect="0082482A">
      <w:headerReference w:type="default" r:id="rId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4E7" w:rsidRDefault="00DC64E7">
      <w:r>
        <w:separator/>
      </w:r>
    </w:p>
  </w:endnote>
  <w:endnote w:type="continuationSeparator" w:id="0">
    <w:p w:rsidR="00DC64E7" w:rsidRDefault="00DC6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4E7" w:rsidRDefault="00DC64E7">
      <w:r>
        <w:separator/>
      </w:r>
    </w:p>
  </w:footnote>
  <w:footnote w:type="continuationSeparator" w:id="0">
    <w:p w:rsidR="00DC64E7" w:rsidRDefault="00DC64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78" w:type="dxa"/>
      <w:tblInd w:w="108" w:type="dxa"/>
      <w:tblLayout w:type="fixed"/>
      <w:tblLook w:val="0000"/>
    </w:tblPr>
    <w:tblGrid>
      <w:gridCol w:w="1560"/>
      <w:gridCol w:w="6912"/>
      <w:gridCol w:w="1306"/>
    </w:tblGrid>
    <w:tr w:rsidR="00DC64E7" w:rsidRPr="000559A1" w:rsidTr="000916C8">
      <w:trPr>
        <w:trHeight w:val="839"/>
      </w:trPr>
      <w:tc>
        <w:tcPr>
          <w:tcW w:w="9778" w:type="dxa"/>
          <w:gridSpan w:val="3"/>
        </w:tcPr>
        <w:p w:rsidR="00DC64E7" w:rsidRPr="000559A1" w:rsidRDefault="00DC64E7" w:rsidP="000916C8">
          <w:pPr>
            <w:pStyle w:val="Header"/>
            <w:jc w:val="center"/>
            <w:rPr>
              <w:rFonts w:ascii="Arial" w:hAnsi="Arial" w:cs="Arial"/>
            </w:rPr>
          </w:pPr>
          <w:r w:rsidRPr="00593EFB">
            <w:rPr>
              <w:rFonts w:ascii="Arial" w:hAnsi="Arial" w:cs="Arial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483pt;height:45pt" filled="t">
                <v:fill color2="black"/>
                <v:imagedata r:id="rId1" o:title=""/>
              </v:shape>
            </w:pict>
          </w:r>
        </w:p>
      </w:tc>
    </w:tr>
    <w:tr w:rsidR="00DC64E7" w:rsidRPr="000559A1" w:rsidTr="000916C8">
      <w:trPr>
        <w:trHeight w:val="1078"/>
      </w:trPr>
      <w:tc>
        <w:tcPr>
          <w:tcW w:w="1560" w:type="dxa"/>
          <w:vAlign w:val="center"/>
        </w:tcPr>
        <w:p w:rsidR="00DC64E7" w:rsidRPr="000559A1" w:rsidRDefault="00DC64E7" w:rsidP="000916C8">
          <w:pPr>
            <w:pStyle w:val="Header"/>
            <w:jc w:val="right"/>
            <w:rPr>
              <w:rFonts w:ascii="Arial" w:hAnsi="Arial" w:cs="Arial"/>
              <w:b/>
            </w:rPr>
          </w:pPr>
          <w:r w:rsidRPr="00593EFB">
            <w:rPr>
              <w:rFonts w:ascii="Arial" w:hAnsi="Arial" w:cs="Arial"/>
              <w:b/>
            </w:rPr>
            <w:pict>
              <v:shape id="_x0000_i1029" type="#_x0000_t75" style="width:64.5pt;height:56.25pt">
                <v:imagedata r:id="rId2" o:title=""/>
              </v:shape>
            </w:pict>
          </w:r>
        </w:p>
      </w:tc>
      <w:tc>
        <w:tcPr>
          <w:tcW w:w="6912" w:type="dxa"/>
          <w:vAlign w:val="center"/>
        </w:tcPr>
        <w:p w:rsidR="00DC64E7" w:rsidRPr="008D2DDF" w:rsidRDefault="00DC64E7" w:rsidP="000916C8">
          <w:pPr>
            <w:ind w:left="33"/>
            <w:jc w:val="center"/>
            <w:rPr>
              <w:rFonts w:ascii="Arial" w:hAnsi="Arial" w:cs="Arial"/>
              <w:sz w:val="20"/>
              <w:szCs w:val="20"/>
            </w:rPr>
          </w:pPr>
          <w:r w:rsidRPr="008D2DDF">
            <w:rPr>
              <w:rFonts w:ascii="Arial" w:hAnsi="Arial" w:cs="Arial"/>
              <w:b/>
              <w:sz w:val="20"/>
              <w:szCs w:val="20"/>
            </w:rPr>
            <w:t>ISTITUTO TECNICO INDUSTRIALE STATALE “NULLO BALDINI”</w:t>
          </w:r>
        </w:p>
        <w:p w:rsidR="00DC64E7" w:rsidRPr="000559A1" w:rsidRDefault="00DC64E7" w:rsidP="000916C8">
          <w:pPr>
            <w:tabs>
              <w:tab w:val="left" w:pos="6099"/>
            </w:tabs>
            <w:jc w:val="center"/>
            <w:rPr>
              <w:rFonts w:ascii="Arial" w:hAnsi="Arial" w:cs="Arial"/>
            </w:rPr>
          </w:pPr>
          <w:r w:rsidRPr="000559A1">
            <w:rPr>
              <w:rFonts w:ascii="Arial" w:hAnsi="Arial" w:cs="Arial"/>
              <w:sz w:val="18"/>
              <w:szCs w:val="18"/>
            </w:rPr>
            <w:t>Via Marconi, 2 – 48124 RAVENNA – Tel. 0544/404002 – Fax 0544/406056</w:t>
          </w:r>
        </w:p>
        <w:p w:rsidR="00DC64E7" w:rsidRPr="000559A1" w:rsidRDefault="00DC64E7" w:rsidP="000916C8">
          <w:pPr>
            <w:tabs>
              <w:tab w:val="left" w:pos="6099"/>
            </w:tabs>
            <w:jc w:val="center"/>
            <w:rPr>
              <w:rFonts w:ascii="Arial" w:hAnsi="Arial" w:cs="Arial"/>
            </w:rPr>
          </w:pPr>
          <w:r w:rsidRPr="000559A1">
            <w:rPr>
              <w:rFonts w:ascii="Arial" w:hAnsi="Arial" w:cs="Arial"/>
              <w:sz w:val="18"/>
              <w:szCs w:val="18"/>
            </w:rPr>
            <w:t>Codice Fiscale: 80011270396 – Codice Fatturazione Elettronica: UFA662</w:t>
          </w:r>
        </w:p>
        <w:p w:rsidR="00DC64E7" w:rsidRPr="000559A1" w:rsidRDefault="00DC64E7" w:rsidP="000916C8">
          <w:pPr>
            <w:tabs>
              <w:tab w:val="left" w:pos="6099"/>
            </w:tabs>
            <w:jc w:val="center"/>
            <w:rPr>
              <w:rFonts w:ascii="Arial" w:hAnsi="Arial" w:cs="Arial"/>
            </w:rPr>
          </w:pPr>
          <w:r w:rsidRPr="000559A1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3" w:history="1">
            <w:r w:rsidRPr="000559A1">
              <w:rPr>
                <w:rStyle w:val="Hyperlink"/>
                <w:rFonts w:ascii="Arial" w:hAnsi="Arial" w:cs="Arial"/>
                <w:sz w:val="18"/>
                <w:szCs w:val="18"/>
              </w:rPr>
              <w:t>ratf01000t@istruzione.it</w:t>
            </w:r>
          </w:hyperlink>
          <w:r w:rsidRPr="000559A1">
            <w:rPr>
              <w:rFonts w:ascii="Arial" w:hAnsi="Arial" w:cs="Arial"/>
              <w:sz w:val="18"/>
              <w:szCs w:val="18"/>
            </w:rPr>
            <w:t xml:space="preserve">, </w:t>
          </w:r>
          <w:hyperlink r:id="rId4" w:history="1">
            <w:r w:rsidRPr="000559A1">
              <w:rPr>
                <w:rStyle w:val="Hyperlink"/>
                <w:rFonts w:ascii="Arial" w:hAnsi="Arial" w:cs="Arial"/>
                <w:sz w:val="18"/>
                <w:szCs w:val="18"/>
              </w:rPr>
              <w:t>segreteria@itisravenna.gov.it</w:t>
            </w:r>
          </w:hyperlink>
        </w:p>
        <w:p w:rsidR="00DC64E7" w:rsidRPr="000559A1" w:rsidRDefault="00DC64E7" w:rsidP="000916C8">
          <w:pPr>
            <w:tabs>
              <w:tab w:val="left" w:pos="6099"/>
            </w:tabs>
            <w:jc w:val="center"/>
            <w:rPr>
              <w:rFonts w:ascii="Arial" w:hAnsi="Arial" w:cs="Arial"/>
              <w:lang w:val="en-GB"/>
            </w:rPr>
          </w:pPr>
          <w:r w:rsidRPr="000559A1">
            <w:rPr>
              <w:rFonts w:ascii="Arial" w:hAnsi="Arial" w:cs="Arial"/>
              <w:sz w:val="18"/>
              <w:szCs w:val="18"/>
              <w:lang w:val="en-US"/>
            </w:rPr>
            <w:t xml:space="preserve">PEC: </w:t>
          </w:r>
          <w:hyperlink r:id="rId5" w:history="1">
            <w:r w:rsidRPr="000559A1">
              <w:rPr>
                <w:rStyle w:val="Hyperlink"/>
                <w:rFonts w:ascii="Arial" w:hAnsi="Arial" w:cs="Arial"/>
                <w:bCs/>
                <w:sz w:val="18"/>
                <w:szCs w:val="18"/>
                <w:lang w:val="en-US"/>
              </w:rPr>
              <w:t>ratf01000t@pec.istruzione.it</w:t>
            </w:r>
          </w:hyperlink>
          <w:r w:rsidRPr="000559A1">
            <w:rPr>
              <w:rFonts w:ascii="Arial" w:hAnsi="Arial" w:cs="Arial"/>
              <w:sz w:val="18"/>
              <w:szCs w:val="18"/>
              <w:lang w:val="en-US"/>
            </w:rPr>
            <w:t xml:space="preserve"> – WEB: </w:t>
          </w:r>
          <w:hyperlink r:id="rId6" w:history="1">
            <w:r w:rsidRPr="000559A1">
              <w:rPr>
                <w:rStyle w:val="Hyperlink"/>
                <w:rFonts w:ascii="Arial" w:hAnsi="Arial" w:cs="Arial"/>
                <w:sz w:val="18"/>
                <w:szCs w:val="18"/>
                <w:lang w:val="en-US"/>
              </w:rPr>
              <w:t>http://www.itisravenna.gov.it</w:t>
            </w:r>
          </w:hyperlink>
        </w:p>
      </w:tc>
      <w:tc>
        <w:tcPr>
          <w:tcW w:w="1306" w:type="dxa"/>
          <w:vAlign w:val="center"/>
        </w:tcPr>
        <w:p w:rsidR="00DC64E7" w:rsidRPr="005B3566" w:rsidRDefault="00DC64E7" w:rsidP="000916C8">
          <w:pPr>
            <w:pStyle w:val="Header"/>
            <w:rPr>
              <w:rFonts w:ascii="Arial" w:hAnsi="Arial" w:cs="Arial"/>
              <w:b/>
            </w:rPr>
          </w:pPr>
          <w:r w:rsidRPr="00593EFB">
            <w:rPr>
              <w:rFonts w:ascii="Arial" w:hAnsi="Arial" w:cs="Arial"/>
            </w:rPr>
            <w:pict>
              <v:shape id="_x0000_i1030" type="#_x0000_t75" style="width:55.5pt;height:54pt" filled="t">
                <v:fill color2="black"/>
                <v:imagedata r:id="rId7" o:title=""/>
              </v:shape>
            </w:pict>
          </w:r>
        </w:p>
      </w:tc>
    </w:tr>
  </w:tbl>
  <w:p w:rsidR="00DC64E7" w:rsidRDefault="00DC64E7" w:rsidP="0082482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09F3"/>
    <w:rsid w:val="00030792"/>
    <w:rsid w:val="000559A1"/>
    <w:rsid w:val="000916C8"/>
    <w:rsid w:val="001A4635"/>
    <w:rsid w:val="001B04B8"/>
    <w:rsid w:val="001B7608"/>
    <w:rsid w:val="001E5D33"/>
    <w:rsid w:val="00207AB5"/>
    <w:rsid w:val="00246044"/>
    <w:rsid w:val="00360337"/>
    <w:rsid w:val="003C1ED8"/>
    <w:rsid w:val="00593EFB"/>
    <w:rsid w:val="005B3566"/>
    <w:rsid w:val="00626ECA"/>
    <w:rsid w:val="006430C6"/>
    <w:rsid w:val="006504D0"/>
    <w:rsid w:val="006C284A"/>
    <w:rsid w:val="007B4F10"/>
    <w:rsid w:val="00822DDC"/>
    <w:rsid w:val="0082482A"/>
    <w:rsid w:val="008D2DDF"/>
    <w:rsid w:val="00910A14"/>
    <w:rsid w:val="00951F03"/>
    <w:rsid w:val="00A809F3"/>
    <w:rsid w:val="00AE1D69"/>
    <w:rsid w:val="00C03574"/>
    <w:rsid w:val="00CB39D8"/>
    <w:rsid w:val="00D342EC"/>
    <w:rsid w:val="00DC64E7"/>
    <w:rsid w:val="00E353DD"/>
    <w:rsid w:val="00F555A8"/>
    <w:rsid w:val="00F7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9D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09F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809F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A809F3"/>
    <w:rPr>
      <w:rFonts w:cs="Times New Roman"/>
      <w:color w:val="0000FF"/>
      <w:u w:val="single"/>
    </w:rPr>
  </w:style>
  <w:style w:type="character" w:customStyle="1" w:styleId="HeaderChar1">
    <w:name w:val="Header Char1"/>
    <w:basedOn w:val="DefaultParagraphFont"/>
    <w:uiPriority w:val="99"/>
    <w:locked/>
    <w:rsid w:val="0082482A"/>
    <w:rPr>
      <w:rFonts w:cs="Times New Roman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atf01000t@istruzione.it" TargetMode="External"/><Relationship Id="rId7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itisravenna.gov.it/" TargetMode="External"/><Relationship Id="rId5" Type="http://schemas.openxmlformats.org/officeDocument/2006/relationships/hyperlink" Target="mailto:ratf01000t@pec.istruzione.it" TargetMode="External"/><Relationship Id="rId4" Type="http://schemas.openxmlformats.org/officeDocument/2006/relationships/hyperlink" Target="mailto:segreteria@itisravenna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156</Words>
  <Characters>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INFORMATIVA PER INFORTUNIO/MALESSERE</dc:title>
  <dc:subject/>
  <dc:creator>utente aspire 1673</dc:creator>
  <cp:keywords/>
  <dc:description/>
  <cp:lastModifiedBy>udsga</cp:lastModifiedBy>
  <cp:revision>4</cp:revision>
  <dcterms:created xsi:type="dcterms:W3CDTF">2018-02-28T11:30:00Z</dcterms:created>
  <dcterms:modified xsi:type="dcterms:W3CDTF">2018-02-28T11:40:00Z</dcterms:modified>
</cp:coreProperties>
</file>